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南昌市困难高校毕业生一次性求职补贴申请审批表</w:t>
      </w:r>
    </w:p>
    <w:p>
      <w:pPr>
        <w:adjustRightInd w:val="0"/>
        <w:snapToGrid w:val="0"/>
        <w:spacing w:line="400" w:lineRule="exact"/>
        <w:ind w:right="480" w:firstLine="645"/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400" w:lineRule="exact"/>
        <w:ind w:right="480" w:firstLine="645"/>
        <w:jc w:val="righ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填报时间：</w:t>
      </w:r>
    </w:p>
    <w:tbl>
      <w:tblPr>
        <w:tblStyle w:val="3"/>
        <w:tblW w:w="101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1675"/>
        <w:gridCol w:w="1731"/>
        <w:gridCol w:w="2053"/>
        <w:gridCol w:w="24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申请人姓名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学    号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手   机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家庭详细地址</w:t>
            </w:r>
          </w:p>
        </w:tc>
        <w:tc>
          <w:tcPr>
            <w:tcW w:w="5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毕业生类别（勾选）</w:t>
            </w:r>
          </w:p>
        </w:tc>
        <w:tc>
          <w:tcPr>
            <w:tcW w:w="5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低保家庭；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残疾毕业生；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国家助学贷款；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□贫困残疾人家庭； </w:t>
            </w:r>
          </w:p>
          <w:p>
            <w:pPr>
              <w:spacing w:line="400" w:lineRule="exac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□建档立卡贫困家庭；□特困人员</w:t>
            </w:r>
          </w:p>
        </w:tc>
        <w:tc>
          <w:tcPr>
            <w:tcW w:w="2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申请人银行卡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开户行及账号</w:t>
            </w:r>
          </w:p>
        </w:tc>
        <w:tc>
          <w:tcPr>
            <w:tcW w:w="795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中国工商银行；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中国农业银行；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中国建设银行；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□其他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开户银行账号：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申请人本人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承诺签字</w:t>
            </w:r>
          </w:p>
        </w:tc>
        <w:tc>
          <w:tcPr>
            <w:tcW w:w="7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6286"/>
              </w:tabs>
              <w:spacing w:line="38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本人承诺对以上信息及申请材料的真实性负法律责任。</w:t>
            </w:r>
          </w:p>
          <w:p>
            <w:pPr>
              <w:spacing w:line="38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申请人签字：             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高校初审意见</w:t>
            </w:r>
          </w:p>
        </w:tc>
        <w:tc>
          <w:tcPr>
            <w:tcW w:w="79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经公示、初审，该申请人符合一次性求职补贴条件，同意上报。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经办人：         负责人：         年     月    日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人力资源和社会保障部门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复核意见</w:t>
            </w:r>
          </w:p>
        </w:tc>
        <w:tc>
          <w:tcPr>
            <w:tcW w:w="7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经办人：         负责人：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exac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补贴资金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拨付情况</w:t>
            </w:r>
          </w:p>
        </w:tc>
        <w:tc>
          <w:tcPr>
            <w:tcW w:w="7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经办人：         负责人：         年     月    日</w:t>
            </w:r>
          </w:p>
        </w:tc>
      </w:tr>
    </w:tbl>
    <w:p>
      <w:pPr>
        <w:tabs>
          <w:tab w:val="left" w:pos="4453"/>
        </w:tabs>
        <w:spacing w:after="312" w:afterLines="100" w:line="560" w:lineRule="exact"/>
        <w:ind w:right="743" w:rightChars="354"/>
        <w:rPr>
          <w:rFonts w:hint="eastAsia" w:ascii="仿宋_GB2312" w:eastAsia="仿宋_GB2312"/>
          <w:sz w:val="32"/>
          <w:szCs w:val="32"/>
        </w:rPr>
        <w:sectPr>
          <w:pgSz w:w="11906" w:h="16838"/>
          <w:pgMar w:top="1474" w:right="1587" w:bottom="1474" w:left="1587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BB0B5D"/>
    <w:multiLevelType w:val="multilevel"/>
    <w:tmpl w:val="7BBB0B5D"/>
    <w:lvl w:ilvl="0" w:tentative="0">
      <w:start w:val="2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仿宋" w:hAnsi="仿宋" w:eastAsia="仿宋" w:cs="Times New Roman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52BB1"/>
    <w:rsid w:val="09B52BB1"/>
    <w:rsid w:val="6A851AB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